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3C969" w14:textId="67763DFF" w:rsidR="0075770A" w:rsidRPr="00346AAF" w:rsidRDefault="00BF5EF7" w:rsidP="00346AAF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B63E089" wp14:editId="3E35446A">
                <wp:simplePos x="0" y="0"/>
                <wp:positionH relativeFrom="page">
                  <wp:align>center</wp:align>
                </wp:positionH>
                <wp:positionV relativeFrom="page">
                  <wp:posOffset>292735</wp:posOffset>
                </wp:positionV>
                <wp:extent cx="7333488" cy="8860536"/>
                <wp:effectExtent l="0" t="0" r="7620" b="55245"/>
                <wp:wrapThrough wrapText="bothSides">
                  <wp:wrapPolygon edited="0">
                    <wp:start x="17433" y="0"/>
                    <wp:lineTo x="75" y="62"/>
                    <wp:lineTo x="299" y="2043"/>
                    <wp:lineTo x="1347" y="3034"/>
                    <wp:lineTo x="1422" y="8421"/>
                    <wp:lineTo x="3068" y="8979"/>
                    <wp:lineTo x="1796" y="9041"/>
                    <wp:lineTo x="1422" y="9164"/>
                    <wp:lineTo x="1496" y="21673"/>
                    <wp:lineTo x="1571" y="21673"/>
                    <wp:lineTo x="20051" y="21673"/>
                    <wp:lineTo x="20126" y="21673"/>
                    <wp:lineTo x="20351" y="9226"/>
                    <wp:lineTo x="19827" y="9041"/>
                    <wp:lineTo x="18630" y="8979"/>
                    <wp:lineTo x="20276" y="8421"/>
                    <wp:lineTo x="20276" y="3034"/>
                    <wp:lineTo x="21398" y="2043"/>
                    <wp:lineTo x="21548" y="1238"/>
                    <wp:lineTo x="20575" y="1053"/>
                    <wp:lineTo x="21398" y="495"/>
                    <wp:lineTo x="19378" y="0"/>
                    <wp:lineTo x="17433" y="0"/>
                  </wp:wrapPolygon>
                </wp:wrapThrough>
                <wp:docPr id="278" name="Group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3488" cy="8860536"/>
                          <a:chOff x="0" y="0"/>
                          <a:chExt cx="7337057" cy="8858157"/>
                        </a:xfrm>
                      </wpg:grpSpPr>
                      <wpg:grpSp>
                        <wpg:cNvPr id="265" name="Group 265"/>
                        <wpg:cNvGrpSpPr/>
                        <wpg:grpSpPr>
                          <a:xfrm>
                            <a:off x="0" y="11151"/>
                            <a:ext cx="3456432" cy="885417"/>
                            <a:chOff x="0" y="0"/>
                            <a:chExt cx="3461339" cy="885623"/>
                          </a:xfrm>
                        </wpg:grpSpPr>
                        <wps:wsp>
                          <wps:cNvPr id="38" name="Text Box 38"/>
                          <wps:cNvSpPr txBox="1"/>
                          <wps:spPr>
                            <a:xfrm>
                              <a:off x="78059" y="490653"/>
                              <a:ext cx="3383280" cy="394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EF7BA7" w14:textId="77777777" w:rsidR="00346AAF" w:rsidRPr="00346AAF" w:rsidRDefault="00346AAF" w:rsidP="00346AAF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346AAF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First-Then Chart: Vertical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" name="Group 1"/>
                          <wpg:cNvGrpSpPr/>
                          <wpg:grpSpPr>
                            <a:xfrm>
                              <a:off x="0" y="0"/>
                              <a:ext cx="3341370" cy="476885"/>
                              <a:chOff x="-532695" y="-49440"/>
                              <a:chExt cx="6186490" cy="478230"/>
                            </a:xfrm>
                          </wpg:grpSpPr>
                          <wps:wsp>
                            <wps:cNvPr id="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32695" y="-44285"/>
                                <a:ext cx="1418042" cy="473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453E7" w14:textId="77777777" w:rsidR="00346AAF" w:rsidRPr="00316C0D" w:rsidRDefault="00346AAF" w:rsidP="00346AAF">
                                  <w:pPr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</w:pPr>
                                  <w:r w:rsidRPr="00316C0D"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  <w:t>Name: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48395" y="-49440"/>
                                <a:ext cx="1476444" cy="473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13A2BB" w14:textId="77777777" w:rsidR="00346AAF" w:rsidRPr="00316C0D" w:rsidRDefault="00346AAF" w:rsidP="00346AAF">
                                  <w:pPr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</w:pPr>
                                  <w:r w:rsidRPr="00316C0D"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  <w:t>Date: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" name="Straight Connector 3"/>
                            <wps:cNvCnPr/>
                            <wps:spPr>
                              <a:xfrm>
                                <a:off x="678239" y="173429"/>
                                <a:ext cx="2155743" cy="7728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" name="Straight Connector 7"/>
                            <wps:cNvCnPr/>
                            <wps:spPr>
                              <a:xfrm>
                                <a:off x="4282196" y="181157"/>
                                <a:ext cx="1371599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41" name="Group 41"/>
                        <wpg:cNvGrpSpPr/>
                        <wpg:grpSpPr>
                          <a:xfrm>
                            <a:off x="546410" y="1070517"/>
                            <a:ext cx="2413000" cy="7787640"/>
                            <a:chOff x="0" y="0"/>
                            <a:chExt cx="2416532" cy="7786061"/>
                          </a:xfrm>
                        </wpg:grpSpPr>
                        <wpg:grpSp>
                          <wpg:cNvPr id="34" name="Group 34"/>
                          <wpg:cNvGrpSpPr/>
                          <wpg:grpSpPr>
                            <a:xfrm>
                              <a:off x="11152" y="0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5" name="Rounded Rectangle 5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Text Box 6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ABB521" w14:textId="77777777" w:rsidR="00982A34" w:rsidRPr="00E4624B" w:rsidRDefault="00982A34" w:rsidP="00982A34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 w:rsidRPr="00E4624B"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First</w:t>
                                  </w:r>
                                </w:p>
                                <w:p w14:paraId="15509BF7" w14:textId="77777777" w:rsidR="00982A34" w:rsidRPr="005D2DA7" w:rsidRDefault="00982A34" w:rsidP="00982A34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Text Box 10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C7313E" w14:textId="77777777" w:rsidR="00982A34" w:rsidRPr="005D2DA7" w:rsidRDefault="00982A34" w:rsidP="00982A34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Straight Connector 18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7" name="Right Arrow 17"/>
                          <wps:cNvSpPr/>
                          <wps:spPr>
                            <a:xfrm rot="5400000">
                              <a:off x="947854" y="2252547"/>
                              <a:ext cx="539750" cy="506095"/>
                            </a:xfrm>
                            <a:prstGeom prst="rightArrow">
                              <a:avLst>
                                <a:gd name="adj1" fmla="val 50000"/>
                                <a:gd name="adj2" fmla="val 35467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1" name="Group 21"/>
                          <wpg:cNvGrpSpPr/>
                          <wpg:grpSpPr>
                            <a:xfrm>
                              <a:off x="11152" y="2687444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22" name="Rounded Rectangle 22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Text Box 23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B354BF" w14:textId="0A192C7D" w:rsidR="00E4624B" w:rsidRPr="00E4624B" w:rsidRDefault="00E4624B" w:rsidP="00E4624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Next</w:t>
                                  </w:r>
                                </w:p>
                                <w:p w14:paraId="6EC6E8B1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Text Box 24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D9CF2D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Straight Connector 25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6" name="Right Arrow 26"/>
                          <wps:cNvSpPr/>
                          <wps:spPr>
                            <a:xfrm rot="5400000">
                              <a:off x="936703" y="4939990"/>
                              <a:ext cx="539750" cy="506095"/>
                            </a:xfrm>
                            <a:prstGeom prst="rightArrow">
                              <a:avLst>
                                <a:gd name="adj1" fmla="val 50000"/>
                                <a:gd name="adj2" fmla="val 35467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7" name="Group 27"/>
                          <wpg:cNvGrpSpPr/>
                          <wpg:grpSpPr>
                            <a:xfrm>
                              <a:off x="0" y="5397191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32" name="Rounded Rectangle 32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Text Box 33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CDE882" w14:textId="0E6E6589" w:rsidR="00E4624B" w:rsidRPr="00E4624B" w:rsidRDefault="00E4624B" w:rsidP="00E4624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Last</w:t>
                                  </w:r>
                                </w:p>
                                <w:p w14:paraId="3F5DAEE6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Text Box 36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0B8812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Straight Connector 40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4382429" y="1070517"/>
                            <a:ext cx="2413000" cy="7783195"/>
                            <a:chOff x="0" y="0"/>
                            <a:chExt cx="2416532" cy="7786061"/>
                          </a:xfrm>
                        </wpg:grpSpPr>
                        <wpg:grpSp>
                          <wpg:cNvPr id="49" name="Group 49"/>
                          <wpg:cNvGrpSpPr/>
                          <wpg:grpSpPr>
                            <a:xfrm>
                              <a:off x="11152" y="0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50" name="Rounded Rectangle 50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Text Box 51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F6BAE7" w14:textId="77777777" w:rsidR="00E4624B" w:rsidRPr="00E4624B" w:rsidRDefault="00E4624B" w:rsidP="00E4624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 w:rsidRPr="00E4624B"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First</w:t>
                                  </w:r>
                                </w:p>
                                <w:p w14:paraId="686D0DF3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Text Box 52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BD21E8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Straight Connector 53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4" name="Right Arrow 54"/>
                          <wps:cNvSpPr/>
                          <wps:spPr>
                            <a:xfrm rot="5400000">
                              <a:off x="947854" y="2252547"/>
                              <a:ext cx="539750" cy="506095"/>
                            </a:xfrm>
                            <a:prstGeom prst="rightArrow">
                              <a:avLst>
                                <a:gd name="adj1" fmla="val 50000"/>
                                <a:gd name="adj2" fmla="val 35467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5" name="Group 55"/>
                          <wpg:cNvGrpSpPr/>
                          <wpg:grpSpPr>
                            <a:xfrm>
                              <a:off x="11152" y="2687444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56" name="Rounded Rectangle 56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Text Box 57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CA9A13" w14:textId="77777777" w:rsidR="00E4624B" w:rsidRPr="00E4624B" w:rsidRDefault="00E4624B" w:rsidP="00E4624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Next</w:t>
                                  </w:r>
                                </w:p>
                                <w:p w14:paraId="6B8587BE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Text Box 58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B31871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Straight Connector 59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0" name="Right Arrow 60"/>
                          <wps:cNvSpPr/>
                          <wps:spPr>
                            <a:xfrm rot="5400000">
                              <a:off x="936703" y="4939990"/>
                              <a:ext cx="539750" cy="506095"/>
                            </a:xfrm>
                            <a:prstGeom prst="rightArrow">
                              <a:avLst>
                                <a:gd name="adj1" fmla="val 50000"/>
                                <a:gd name="adj2" fmla="val 35467"/>
                              </a:avLst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1" name="Group 61"/>
                          <wpg:cNvGrpSpPr/>
                          <wpg:grpSpPr>
                            <a:xfrm>
                              <a:off x="0" y="5397191"/>
                              <a:ext cx="2405380" cy="2388870"/>
                              <a:chOff x="0" y="0"/>
                              <a:chExt cx="6766560" cy="3772233"/>
                            </a:xfrm>
                          </wpg:grpSpPr>
                          <wps:wsp>
                            <wps:cNvPr id="62" name="Rounded Rectangle 62"/>
                            <wps:cNvSpPr/>
                            <wps:spPr>
                              <a:xfrm>
                                <a:off x="0" y="0"/>
                                <a:ext cx="6766560" cy="3772233"/>
                              </a:xfrm>
                              <a:prstGeom prst="roundRect">
                                <a:avLst>
                                  <a:gd name="adj" fmla="val 3456"/>
                                </a:avLst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Text Box 63"/>
                            <wps:cNvSpPr txBox="1"/>
                            <wps:spPr>
                              <a:xfrm>
                                <a:off x="44605" y="22303"/>
                                <a:ext cx="6673583" cy="952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9BF5C6" w14:textId="77777777" w:rsidR="00E4624B" w:rsidRPr="00E4624B" w:rsidRDefault="00E4624B" w:rsidP="00E4624B">
                                  <w:pPr>
                                    <w:jc w:val="center"/>
                                    <w:rPr>
                                      <w:sz w:val="50"/>
                                      <w:szCs w:val="50"/>
                                    </w:rPr>
                                  </w:pPr>
                                  <w:r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Last</w:t>
                                  </w:r>
                                </w:p>
                                <w:p w14:paraId="43309634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sz w:val="100"/>
                                      <w:szCs w:val="1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6" name="Text Box 256"/>
                            <wps:cNvSpPr txBox="1"/>
                            <wps:spPr>
                              <a:xfrm>
                                <a:off x="1902290" y="1478744"/>
                                <a:ext cx="3150288" cy="11900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120408" w14:textId="77777777" w:rsidR="00E4624B" w:rsidRPr="005D2DA7" w:rsidRDefault="00E4624B" w:rsidP="00E4624B">
                                  <w:pPr>
                                    <w:jc w:val="center"/>
                                    <w:rPr>
                                      <w:i/>
                                      <w:color w:val="595959" w:themeColor="text1" w:themeTint="A6"/>
                                    </w:rPr>
                                  </w:pPr>
                                  <w:r w:rsidRPr="005D2DA7">
                                    <w:rPr>
                                      <w:i/>
                                      <w:color w:val="595959" w:themeColor="text1" w:themeTint="A6"/>
                                    </w:rPr>
                                    <w:t>Place Object, Photo, or Image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7" name="Straight Connector 257"/>
                            <wps:cNvCnPr/>
                            <wps:spPr>
                              <a:xfrm>
                                <a:off x="44604" y="725969"/>
                                <a:ext cx="6688761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266" name="Group 266"/>
                        <wpg:cNvGrpSpPr/>
                        <wpg:grpSpPr>
                          <a:xfrm>
                            <a:off x="3880625" y="0"/>
                            <a:ext cx="3456432" cy="884904"/>
                            <a:chOff x="0" y="0"/>
                            <a:chExt cx="3461339" cy="885623"/>
                          </a:xfrm>
                        </wpg:grpSpPr>
                        <wps:wsp>
                          <wps:cNvPr id="267" name="Text Box 267"/>
                          <wps:cNvSpPr txBox="1"/>
                          <wps:spPr>
                            <a:xfrm>
                              <a:off x="78059" y="490653"/>
                              <a:ext cx="3383280" cy="394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655825" w14:textId="77777777" w:rsidR="00B53186" w:rsidRPr="00346AAF" w:rsidRDefault="00B53186" w:rsidP="00B53186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346AAF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First-Then Chart: Vertical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68" name="Group 268"/>
                          <wpg:cNvGrpSpPr/>
                          <wpg:grpSpPr>
                            <a:xfrm>
                              <a:off x="0" y="0"/>
                              <a:ext cx="3341370" cy="476885"/>
                              <a:chOff x="-532695" y="-49440"/>
                              <a:chExt cx="6186490" cy="478230"/>
                            </a:xfrm>
                          </wpg:grpSpPr>
                          <wps:wsp>
                            <wps:cNvPr id="269" name="Text Box 26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32695" y="-44285"/>
                                <a:ext cx="1418042" cy="473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3387E" w14:textId="77777777" w:rsidR="00B53186" w:rsidRPr="00316C0D" w:rsidRDefault="00B53186" w:rsidP="00B53186">
                                  <w:pPr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</w:pPr>
                                  <w:r w:rsidRPr="00316C0D"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  <w:t>Name: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70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48395" y="-49440"/>
                                <a:ext cx="1476444" cy="473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CB0454" w14:textId="77777777" w:rsidR="00B53186" w:rsidRPr="00316C0D" w:rsidRDefault="00B53186" w:rsidP="00B53186">
                                  <w:pPr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</w:pPr>
                                  <w:r w:rsidRPr="00316C0D">
                                    <w:rPr>
                                      <w:rFonts w:cs="Helvetica"/>
                                      <w:sz w:val="28"/>
                                      <w:szCs w:val="28"/>
                                    </w:rPr>
                                    <w:t>Date: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71" name="Straight Connector 271"/>
                            <wps:cNvCnPr/>
                            <wps:spPr>
                              <a:xfrm>
                                <a:off x="678239" y="173429"/>
                                <a:ext cx="2155743" cy="7728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2" name="Straight Connector 272"/>
                            <wps:cNvCnPr/>
                            <wps:spPr>
                              <a:xfrm>
                                <a:off x="4282196" y="181157"/>
                                <a:ext cx="1371599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3E089" id="Group 278" o:spid="_x0000_s1026" style="position:absolute;left:0;text-align:left;margin-left:0;margin-top:23.05pt;width:577.45pt;height:697.7pt;z-index:251687936;mso-position-horizontal:center;mso-position-horizontal-relative:page;mso-position-vertical-relative:page;mso-width-relative:margin;mso-height-relative:margin" coordsize="7337057,885815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">
                <v:group id="Group 265" o:spid="_x0000_s1027" style="position:absolute;top:11151;width:3456432;height:885417" coordsize="3461339,88562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dSb0Y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E7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F1JvRjGAAAA3AAA&#10;AA8AAAAAAAAAAAAAAAAAqQIAAGRycy9kb3ducmV2LnhtbFBLBQYAAAAABAAEAPoAAACcAwAAAAA=&#10;"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38" o:spid="_x0000_s1028" type="#_x0000_t202" style="position:absolute;left:78059;top:490653;width:3383280;height:394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Q4WfwQAA&#10;ANsAAAAPAAAAZHJzL2Rvd25yZXYueG1sRE9ba8IwFH4f7D+EI+xtTbxszM4oQxnsSbGbgm+H5tiW&#10;NSehyWz99+ZB2OPHd1+sBtuKC3WhcaxhnCkQxKUzDVcafr4/n99AhIhssHVMGq4UYLV8fFhgblzP&#10;e7oUsRIphEOOGuoYfS5lKGuyGDLniRN3dp3FmGBXSdNhn8JtKydKvUqLDaeGGj2tayp/iz+r4bA9&#10;n44ztas29sX3blCS7Vxq/TQaPt5BRBriv/ju/jIapmls+pJ+gFz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6UOFn8EAAADbAAAADwAAAAAAAAAAAAAAAACXAgAAZHJzL2Rvd25y&#10;ZXYueG1sUEsFBgAAAAAEAAQA9QAAAIUDAAAAAA==&#10;" filled="f" stroked="f">
                    <v:textbox>
                      <w:txbxContent>
                        <w:p w14:paraId="39EF7BA7" w14:textId="77777777" w:rsidR="00346AAF" w:rsidRPr="00346AAF" w:rsidRDefault="00346AAF" w:rsidP="00346AAF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346AAF">
                            <w:rPr>
                              <w:b/>
                              <w:sz w:val="36"/>
                              <w:szCs w:val="36"/>
                            </w:rPr>
                            <w:t>First-Then Chart: Vertical</w:t>
                          </w:r>
                        </w:p>
                      </w:txbxContent>
                    </v:textbox>
                  </v:shape>
                  <v:group id="Group 1" o:spid="_x0000_s1029" style="position:absolute;width:3341370;height:476885" coordorigin="-532695,-49440" coordsize="6186490,4782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">
                    <v:shape id="Text Box 2" o:spid="_x0000_s1030" type="#_x0000_t202" style="position:absolute;left:-532695;top:-44285;width:1418042;height:4730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    <v:textbox>
                        <w:txbxContent>
                          <w:p w14:paraId="630453E7" w14:textId="77777777" w:rsidR="00346AAF" w:rsidRPr="00316C0D" w:rsidRDefault="00346AAF" w:rsidP="00346AAF">
                            <w:pPr>
                              <w:rPr>
                                <w:rFonts w:cs="Helvetica"/>
                                <w:sz w:val="28"/>
                                <w:szCs w:val="28"/>
                              </w:rPr>
                            </w:pPr>
                            <w:r w:rsidRPr="00316C0D">
                              <w:rPr>
                                <w:rFonts w:cs="Helvetica"/>
                                <w:sz w:val="28"/>
                                <w:szCs w:val="28"/>
                              </w:rPr>
                              <w:t>Name:</w:t>
                            </w:r>
                          </w:p>
                        </w:txbxContent>
                      </v:textbox>
                    </v:shape>
                    <v:shape id="Text Box 2" o:spid="_x0000_s1031" type="#_x0000_t202" style="position:absolute;left:3148395;top:-49440;width:1476444;height:4730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NpDHwQAA&#10;ANoAAAAPAAAAZHJzL2Rvd25yZXYueG1sRI9Pi8IwFMTvgt8hPMGbJoqKW40iirAnF//swt4ezbMt&#10;Ni+libb77TeC4HGYmd8wy3VrS/Gg2heONYyGCgRx6kzBmYbLeT+Yg/AB2WDpmDT8kYf1qttZYmJc&#10;w0d6nEImIoR9ghryEKpESp/mZNEPXUUcvaurLYYo60yaGpsIt6UcKzWTFguOCzlWtM0pvZ3uVsP3&#10;4fr7M1Ff2c5Oq8a1SrL9kFr3e+1mASJQG97hV/vTaJjA80q8AXL1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2jaQx8EAAADaAAAADwAAAAAAAAAAAAAAAACXAgAAZHJzL2Rvd25y&#10;ZXYueG1sUEsFBgAAAAAEAAQA9QAAAIUDAAAAAA==&#10;" filled="f" stroked="f">
                      <v:textbox>
                        <w:txbxContent>
                          <w:p w14:paraId="3813A2BB" w14:textId="77777777" w:rsidR="00346AAF" w:rsidRPr="00316C0D" w:rsidRDefault="00346AAF" w:rsidP="00346AAF">
                            <w:pPr>
                              <w:rPr>
                                <w:rFonts w:cs="Helvetica"/>
                                <w:sz w:val="28"/>
                                <w:szCs w:val="28"/>
                              </w:rPr>
                            </w:pPr>
                            <w:r w:rsidRPr="00316C0D">
                              <w:rPr>
                                <w:rFonts w:cs="Helvetica"/>
                                <w:sz w:val="28"/>
                                <w:szCs w:val="28"/>
                              </w:rPr>
                              <w:t>Date:</w:t>
                            </w:r>
                          </w:p>
                        </w:txbxContent>
                      </v:textbox>
                    </v:shape>
                    <v:line id="Straight Connector 3" o:spid="_x0000_s1032" style="position:absolute;visibility:visible;mso-wrap-style:square" from="678239,173429" to="2833982,181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Yud7cQAAADaAAAADwAAAGRycy9kb3ducmV2LnhtbESPQWvCQBSE74X+h+UJvYhuWsFKzEas&#10;tCAilFoh10f2NZuafRuyWxP/vSsIPQ4z8w2TrQbbiDN1vnas4HmagCAuna65UnD8/pgsQPiArLFx&#10;TAou5GGVPz5kmGrX8xedD6ESEcI+RQUmhDaV0peGLPqpa4mj9+M6iyHKrpK6wz7CbSNfkmQuLdYc&#10;Fwy2tDFUng5/VsHb++/6U5vX8aYvqqLt90Wid4VST6NhvQQRaAj/4Xt7qxXM4HYl3gCZX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ti53txAAAANoAAAAPAAAAAAAAAAAA&#10;AAAAAKECAABkcnMvZG93bnJldi54bWxQSwUGAAAAAAQABAD5AAAAkgMAAAAA&#10;" strokecolor="black [3213]" strokeweight=".5pt"/>
                    <v:line id="Straight Connector 7" o:spid="_x0000_s1033" style="position:absolute;visibility:visible;mso-wrap-style:square" from="4282196,181157" to="5653795,181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rCb7sQAAADaAAAADwAAAGRycy9kb3ducmV2LnhtbESPQWvCQBSE74L/YXmCl1I39VAldRNU&#10;KpRSKEYh10f2NZuafRuyq0n/fbdQ8DjMzDfMJh9tK27U+8axgqdFAoK4crrhWsH5dHhcg/ABWWPr&#10;mBT8kIc8m042mGo38JFuRahFhLBPUYEJoUul9JUhi37hOuLofbneYoiyr6XucYhw28plkjxLiw3H&#10;BYMd7Q1Vl+JqFexev7ef2qwe9kNZl93wUSb6vVRqPhu3LyACjeEe/m+/aQUr+LsSb4DMf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sJvuxAAAANoAAAAPAAAAAAAAAAAA&#10;AAAAAKECAABkcnMvZG93bnJldi54bWxQSwUGAAAAAAQABAD5AAAAkgMAAAAA&#10;" strokecolor="black [3213]" strokeweight=".5pt"/>
                  </v:group>
                </v:group>
                <v:group id="Group 41" o:spid="_x0000_s1034" style="position:absolute;left:546410;top:1070517;width:2413000;height:7787640" coordsize="2416532,778606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kcJInMUAAADbAAAA&#10;DwAAAAAAAAAAAAAAAACpAgAAZHJzL2Rvd25yZXYueG1sUEsFBgAAAAAEAAQA+gAAAJsDAAAAAA==&#10;">
                  <v:group id="Group 34" o:spid="_x0000_s1035" style="position:absolute;left:11152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Zs5h5xAAAANsAAAAPAAAAZHJzL2Rvd25yZXYueG1sRI9Pi8IwFMTvC36H8ARv&#10;a1p1RapRRFzxIIJ/QLw9mmdbbF5Kk23rt98sCHscZuY3zGLVmVI0VLvCsoJ4GIEgTq0uOFNwvXx/&#10;zkA4j6yxtEwKXuRgtex9LDDRtuUTNWefiQBhl6CC3PsqkdKlORl0Q1sRB+9ha4M+yDqTusY2wE0p&#10;R1E0lQYLDgs5VrTJKX2ef4yCXYvtehxvm8PzsXndL1/H2yEmpQb9bj0H4anz/+F3e68VjC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Zs5h5xAAAANsAAAAP&#10;AAAAAAAAAAAAAAAAAKkCAABkcnMvZG93bnJldi54bWxQSwUGAAAAAAQABAD6AAAAmgMAAAAA&#10;">
                    <v:roundrect id="Rounded Rectangle 5" o:spid="_x0000_s1036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p53AxAAA&#10;ANoAAAAPAAAAZHJzL2Rvd25yZXYueG1sRI/dasJAFITvhb7DcoTe6cbSiqTZiAjFQKn4B6V3h+xp&#10;EsyeDdk1Jm/vCoKXw8x8wyTL3tSio9ZVlhXMphEI4tzqigsFp+PXZAHCeWSNtWVSMJCDZfoySjDW&#10;9sp76g6+EAHCLkYFpfdNLKXLSzLoprYhDt6/bQ36INtC6havAW5q+RZFc2mw4rBQYkPrkvLz4WIU&#10;bP6i5ld+VzW6YVjvLttsv/l5V+p13K8+QXjq/TP8aGdawQfcr4QbINM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qedwMQAAADaAAAADwAAAAAAAAAAAAAAAACXAgAAZHJzL2Rv&#10;d25yZXYueG1sUEsFBgAAAAAEAAQA9QAAAIgDAAAAAA==&#10;" filled="f" strokecolor="black [3213]" strokeweight="6pt"/>
                    <v:shape id="Text Box 6" o:spid="_x0000_s1037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    <v:textbox>
                        <w:txbxContent>
                          <w:p w14:paraId="4BABB521" w14:textId="77777777" w:rsidR="00982A34" w:rsidRPr="00E4624B" w:rsidRDefault="00982A34" w:rsidP="00982A34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E4624B">
                              <w:rPr>
                                <w:b/>
                                <w:sz w:val="50"/>
                                <w:szCs w:val="50"/>
                              </w:rPr>
                              <w:t>First</w:t>
                            </w:r>
                          </w:p>
                          <w:p w14:paraId="15509BF7" w14:textId="77777777" w:rsidR="00982A34" w:rsidRPr="005D2DA7" w:rsidRDefault="00982A34" w:rsidP="00982A34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10" o:spid="_x0000_s1038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    <v:textbox>
                        <w:txbxContent>
                          <w:p w14:paraId="43C7313E" w14:textId="77777777" w:rsidR="00982A34" w:rsidRPr="005D2DA7" w:rsidRDefault="00982A34" w:rsidP="00982A34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18" o:spid="_x0000_s1039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+lkyMIAAADbAAAADwAAAGRycy9kb3ducmV2LnhtbESPwU7DQAxE70j8w8qVeqOb5lCi0G2F&#10;oJEQF9SWD7CyJhuR9UZZtw1/jw9I3GzNeOZ5u5/jYK405T6xg/WqAEPcJt9z5+Dz3DxUYLIgexwS&#10;k4MfyrDf3d9tsfbpxke6nqQzGsK5RgdBZKytzW2giHmVRmLVvtIUUXSdOusnvGl4HGxZFBsbsWdt&#10;CDjSS6D2+3SJDuTYVtXHY2xKwddDcyn58B7YueVifn4CIzTLv/nv+s0rvsLqLzqA3f0C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+lkyMIAAADbAAAADwAAAAAAAAAAAAAA&#10;AAChAgAAZHJzL2Rvd25yZXYueG1sUEsFBgAAAAAEAAQA+QAAAJADAAAAAA==&#10;" strokecolor="black [3213]" strokeweight="3pt"/>
                  </v:group>
                  <v:shapetype id="_x0000_t13" coordsize="21600,21600" o:spt="13" adj="16200,5400" path="m@0,0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Right Arrow 17" o:spid="_x0000_s1040" type="#_x0000_t13" style="position:absolute;left:947854;top:2252547;width:539750;height:506095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KismvwAA&#10;ANsAAAAPAAAAZHJzL2Rvd25yZXYueG1sRE9NawIxEL0X+h/CCN5qVqXVbo1SBKV609b7NJluFjeT&#10;JYm6/nsjCL3N433ObNG5RpwpxNqzguGgAEGsvam5UvDzvXqZgogJ2WDjmRRcKcJi/vw0w9L4C+/o&#10;vE+VyCEcS1RgU2pLKaO25DAOfEucuT8fHKYMQyVNwEsOd40cFcWbdFhzbrDY0tKSPu5PTsF4+x4O&#10;dn3Uy/FInjb8++p1u1Gq3+s+P0Ak6tK/+OH+Mnn+BO6/5APk/AY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sqKya/AAAA2wAAAA8AAAAAAAAAAAAAAAAAlwIAAGRycy9kb3ducmV2&#10;LnhtbFBLBQYAAAAABAAEAPUAAACDAwAAAAA=&#10;" adj="14417" fillcolor="black [3213]" strokecolor="black [3213]" strokeweight="2pt"/>
                  <v:group id="Group 21" o:spid="_x0000_s1041" style="position:absolute;left:11152;top:2687444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  <v:roundrect id="Rounded Rectangle 22" o:spid="_x0000_s1042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7ArgxAAA&#10;ANsAAAAPAAAAZHJzL2Rvd25yZXYueG1sRI/dasJAFITvC77DcoTe1Y2hiKTZSBEkgdLiHxTvDtlj&#10;Epo9G7KrJm/fFQQvh5n5hklXg2nFlXrXWFYwn0UgiEurG64UHA+btyUI55E1tpZJwUgOVtnkJcVE&#10;2xvv6Lr3lQgQdgkqqL3vEildWZNBN7MdcfDOtjfog+wrqXu8BbhpZRxFC2mw4bBQY0frmsq//cUo&#10;yE9R9yu/mhbdOK63l59il3+/K/U6HT4/QHga/DP8aBdaQRzD/Uv4ATL7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+wK4MQAAADbAAAADwAAAAAAAAAAAAAAAACXAgAAZHJzL2Rv&#10;d25yZXYueG1sUEsFBgAAAAAEAAQA9QAAAIgDAAAAAA==&#10;" filled="f" strokecolor="black [3213]" strokeweight="6pt"/>
                    <v:shape id="Text Box 23" o:spid="_x0000_s1043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PoEzxAAA&#10;ANsAAAAPAAAAZHJzL2Rvd25yZXYueG1sRI9Ba8JAFITvBf/D8gRvuqu2RdNsRJRCTy2mKnh7ZJ9J&#10;aPZtyG5N+u+7BaHHYWa+YdLNYBtxo87XjjXMZwoEceFMzaWG4+frdAXCB2SDjWPS8EMeNtnoIcXE&#10;uJ4PdMtDKSKEfYIaqhDaREpfVGTRz1xLHL2r6yyGKLtSmg77CLeNXCj1LC3WHBcqbGlXUfGVf1sN&#10;p/fr5fyoPsq9fWp7NyjJdi21noyH7QuIQEP4D9/bb0bDYgl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j6BM8QAAADbAAAADwAAAAAAAAAAAAAAAACXAgAAZHJzL2Rv&#10;d25yZXYueG1sUEsFBgAAAAAEAAQA9QAAAIgDAAAAAA==&#10;" filled="f" stroked="f">
                      <v:textbox>
                        <w:txbxContent>
                          <w:p w14:paraId="04B354BF" w14:textId="0A192C7D" w:rsidR="00E4624B" w:rsidRPr="00E4624B" w:rsidRDefault="00E4624B" w:rsidP="00E4624B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>Next</w:t>
                            </w:r>
                          </w:p>
                          <w:p w14:paraId="6EC6E8B1" w14:textId="77777777" w:rsidR="00E4624B" w:rsidRPr="005D2DA7" w:rsidRDefault="00E4624B" w:rsidP="00E4624B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24" o:spid="_x0000_s1044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1xlHwgAA&#10;ANsAAAAPAAAAZHJzL2Rvd25yZXYueG1sRI9Pi8IwFMTvC36H8ARva6K4i1ajiCJ4Wln/gbdH82yL&#10;zUtpoq3f3iwseBxm5jfMbNHaUjyo9oVjDYO+AkGcOlNwpuF42HyOQfiAbLB0TBqe5GEx73zMMDGu&#10;4V967EMmIoR9ghryEKpESp/mZNH3XUUcvaurLYYo60yaGpsIt6UcKvUtLRYcF3KsaJVTetvfrYbT&#10;z/VyHqldtrZfVeNaJdlOpNa9brucggjUhnf4v701GoYj+PsSf4Ccv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3XGUfCAAAA2wAAAA8AAAAAAAAAAAAAAAAAlwIAAGRycy9kb3du&#10;cmV2LnhtbFBLBQYAAAAABAAEAPUAAACGAwAAAAA=&#10;" filled="f" stroked="f">
                      <v:textbox>
                        <w:txbxContent>
                          <w:p w14:paraId="5FD9CF2D" w14:textId="77777777" w:rsidR="00E4624B" w:rsidRPr="005D2DA7" w:rsidRDefault="00E4624B" w:rsidP="00E4624B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25" o:spid="_x0000_s1045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4QB68IAAADbAAAADwAAAGRycy9kb3ducmV2LnhtbESPUWvCQBCE3wv9D8cW+lYvDbQN0VNK&#10;a0D6Uoz+gCW35oK5vZBbNf57Tyj0cZiZb5jFavK9OtMYu8AGXmcZKOIm2I5bA/td9VKAioJssQ9M&#10;Bq4UYbV8fFhgacOFt3SupVUJwrFEA05kKLWOjSOPcRYG4uQdwuhRkhxbbUe8JLjvdZ5l79pjx2nB&#10;4UBfjppjffIGZNsUxe+Hr3LB73V1ynn949iY56fpcw5KaJL/8F97Yw3kb3D/kn6AXt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4QB68IAAADbAAAADwAAAAAAAAAAAAAA&#10;AAChAgAAZHJzL2Rvd25yZXYueG1sUEsFBgAAAAAEAAQA+QAAAJADAAAAAA==&#10;" strokecolor="black [3213]" strokeweight="3pt"/>
                  </v:group>
                  <v:shape id="Right Arrow 26" o:spid="_x0000_s1046" type="#_x0000_t13" style="position:absolute;left:936703;top:4939990;width:539750;height:506095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CkQAwgAA&#10;ANsAAAAPAAAAZHJzL2Rvd25yZXYueG1sRI9BawIxFITvBf9DeAVvNduVSrs1igiKeuu2vb8mr5vF&#10;zcuSRF3/vSkIPQ4z8w0zXw6uE2cKsfWs4HlSgCDW3rTcKPj63Dy9gogJ2WDnmRRcKcJyMXqYY2X8&#10;hT/oXKdGZAjHChXYlPpKyqgtOYwT3xNn79cHhynL0EgT8JLhrpNlUcykw5bzgsWe1pb0sT45BdPD&#10;W/i226NeT0t52vPPi9f9Xqnx47B6B5FoSP/he3tnFJQz+PuSf4Bc3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oKRADCAAAA2wAAAA8AAAAAAAAAAAAAAAAAlwIAAGRycy9kb3du&#10;cmV2LnhtbFBLBQYAAAAABAAEAPUAAACGAwAAAAA=&#10;" adj="14417" fillcolor="black [3213]" strokecolor="black [3213]" strokeweight="2pt"/>
                  <v:group id="Group 27" o:spid="_x0000_s1047" style="position:absolute;top:5397191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uJDT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Tc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suJDTxAAAANsAAAAP&#10;AAAAAAAAAAAAAAAAAKkCAABkcnMvZG93bnJldi54bWxQSwUGAAAAAAQABAD6AAAAmgMAAAAA&#10;">
                    <v:roundrect id="Rounded Rectangle 32" o:spid="_x0000_s1048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NZw9xAAA&#10;ANsAAAAPAAAAZHJzL2Rvd25yZXYueG1sRI/disIwFITvhX2HcBb2TtN1RaQay1JYFBbFPxDvDs2x&#10;LTYnpYnavr0RBC+HmfmGmSWtqcSNGldaVvA9iEAQZ1aXnCs47P/6ExDOI2usLJOCjhwk84/eDGNt&#10;77yl287nIkDYxaig8L6OpXRZQQbdwNbEwTvbxqAPssmlbvAe4KaSwygaS4Mlh4UCa0oLyi67q1Gw&#10;OEX1Uf6XFbquSzfX9XK7WI2U+vpsf6cgPLX+HX61l1rBzxCeX8IPkPMH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jWcPcQAAADbAAAADwAAAAAAAAAAAAAAAACXAgAAZHJzL2Rv&#10;d25yZXYueG1sUEsFBgAAAAAEAAQA9QAAAIgDAAAAAA==&#10;" filled="f" strokecolor="black [3213]" strokeweight="6pt"/>
                    <v:shape id="Text Box 33" o:spid="_x0000_s1049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5xfuxAAA&#10;ANsAAAAPAAAAZHJzL2Rvd25yZXYueG1sRI9Ba8JAFITvBf/D8gRvuqu2RdNsRJRCTy2mKnh7ZJ9J&#10;aPZtyG5N+u+7BaHHYWa+YdLNYBtxo87XjjXMZwoEceFMzaWG4+frdAXCB2SDjWPS8EMeNtnoIcXE&#10;uJ4PdMtDKSKEfYIaqhDaREpfVGTRz1xLHL2r6yyGKLtSmg77CLeNXCj1LC3WHBcqbGlXUfGVf1sN&#10;p/fr5fyoPsq9fWp7NyjJdi21noyH7QuIQEP4D9/bb0bDcgl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+cX7sQAAADbAAAADwAAAAAAAAAAAAAAAACXAgAAZHJzL2Rv&#10;d25yZXYueG1sUEsFBgAAAAAEAAQA9QAAAIgDAAAAAA==&#10;" filled="f" stroked="f">
                      <v:textbox>
                        <w:txbxContent>
                          <w:p w14:paraId="5DCDE882" w14:textId="0E6E6589" w:rsidR="00E4624B" w:rsidRPr="00E4624B" w:rsidRDefault="00E4624B" w:rsidP="00E4624B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>Last</w:t>
                            </w:r>
                          </w:p>
                          <w:p w14:paraId="3F5DAEE6" w14:textId="77777777" w:rsidR="00E4624B" w:rsidRPr="005D2DA7" w:rsidRDefault="00E4624B" w:rsidP="00E4624B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36" o:spid="_x0000_s1050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kLR2wwAA&#10;ANsAAAAPAAAAZHJzL2Rvd25yZXYueG1sRI9Ba8JAFITvgv9heUJvumutoqmrSKXQk9JUBW+P7DMJ&#10;zb4N2a1J/70rCB6HmfmGWa47W4krNb50rGE8UiCIM2dKzjUcfj6HcxA+IBusHJOGf/KwXvV7S0yM&#10;a/mbrmnIRYSwT1BDEUKdSOmzgiz6kauJo3dxjcUQZZNL02Ab4baSr0rNpMWS40KBNX0UlP2mf1bD&#10;cXc5n97UPt/aad26Tkm2C6n1y6DbvIMI1IVn+NH+MhomM7h/iT9Arm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3kLR2wwAAANsAAAAPAAAAAAAAAAAAAAAAAJcCAABkcnMvZG93&#10;bnJldi54bWxQSwUGAAAAAAQABAD1AAAAhwMAAAAA&#10;" filled="f" stroked="f">
                      <v:textbox>
                        <w:txbxContent>
                          <w:p w14:paraId="080B8812" w14:textId="77777777" w:rsidR="00E4624B" w:rsidRPr="005D2DA7" w:rsidRDefault="00E4624B" w:rsidP="00E4624B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40" o:spid="_x0000_s1051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ixH078AAADbAAAADwAAAGRycy9kb3ducmV2LnhtbERPzWrCQBC+F3yHZQRvdWMobYiuItZA&#10;6aX48wBDdswGs7MhO2p8++6h0OPH97/ajL5TdxpiG9jAYp6BIq6DbbkxcD5VrwWoKMgWu8Bk4EkR&#10;NuvJywpLGx58oPtRGpVCOJZowIn0pdaxduQxzkNPnLhLGDxKgkOj7YCPFO47nWfZu/bYcmpw2NPO&#10;UX093rwBOdRF8fPhq1zwc1/dct5/OzZmNh23S1BCo/yL/9xf1sBbWp++pB+g178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pixH078AAADbAAAADwAAAAAAAAAAAAAAAACh&#10;AgAAZHJzL2Rvd25yZXYueG1sUEsFBgAAAAAEAAQA+QAAAI0DAAAAAA==&#10;" strokecolor="black [3213]" strokeweight="3pt"/>
                  </v:group>
                </v:group>
                <v:group id="Group 48" o:spid="_x0000_s1052" style="position:absolute;left:4382429;top:1070517;width:2413000;height:7783195" coordsize="2416532,778606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+OEBwwAAANsAAAAPAAAAZHJzL2Rvd25yZXYueG1sRE/LasJAFN0L/YfhFroz&#10;k7RaSnQUCW3pQgSTQnF3yVyTYOZOyEzz+HtnUejycN7b/WRaMVDvGssKkigGQVxa3XCl4Lv4WL6B&#10;cB5ZY2uZFMzkYL97WGwx1XbkMw25r0QIYZeigtr7LpXSlTUZdJHtiAN3tb1BH2BfSd3jGMJNK5/j&#10;+FUabDg01NhRVlN5y3+Ngs8Rx8NL8j4cb9dsvhTr088xIaWeHqfDBoSnyf+L/9xfWsEqjA1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D44QHDAAAA2wAAAA8A&#10;AAAAAAAAAAAAAAAAqQIAAGRycy9kb3ducmV2LnhtbFBLBQYAAAAABAAEAPoAAACZAwAAAAA=&#10;">
                  <v:group id="Group 49" o:spid="_x0000_s1053" style="position:absolute;left:11152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+0RJrGAAAA2wAA&#10;AA8AAAAAAAAAAAAAAAAAqQIAAGRycy9kb3ducmV2LnhtbFBLBQYAAAAABAAEAPoAAACcAwAAAAA=&#10;">
                    <v:roundrect id="Rounded Rectangle 50" o:spid="_x0000_s1054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dEJxvwAA&#10;ANsAAAAPAAAAZHJzL2Rvd25yZXYueG1sRE9Ni8IwEL0L+x/CCN40VVSkGkWERUEU6y6It6EZ22Iz&#10;KU3U9t+bg+Dx8b4Xq8aU4km1KywrGA4iEMSp1QVnCv7/fvszEM4jaywtk4KWHKyWP50Fxtq+OKHn&#10;2WcihLCLUUHufRVL6dKcDLqBrYgDd7O1QR9gnUld4yuEm1KOomgqDRYcGnKsaJNTej8/jILtNaou&#10;cl+U6Np2c3ocd8n2MFaq123WcxCeGv8Vf9w7rWAS1ocv4QfI5Rs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x0QnG/AAAA2wAAAA8AAAAAAAAAAAAAAAAAlwIAAGRycy9kb3ducmV2&#10;LnhtbFBLBQYAAAAABAAEAPUAAACDAwAAAAA=&#10;" filled="f" strokecolor="black [3213]" strokeweight="6pt"/>
                    <v:shape id="Text Box 51" o:spid="_x0000_s1055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psmiwwAA&#10;ANsAAAAPAAAAZHJzL2Rvd25yZXYueG1sRI/NasMwEITvhbyD2EBvteSSlMSxYkJLoKeW5g9yW6yN&#10;bWKtjKXG7ttXhUKOw8x8w+TFaFtxo943jjWkiQJBXDrTcKXhsN8+LUD4gGywdUwafshDsZ485JgZ&#10;N/AX3XahEhHCPkMNdQhdJqUva7LoE9cRR+/ieoshyr6Spschwm0rn5V6kRYbjgs1dvRaU3ndfVsN&#10;x4/L+TRTn9WbnXeDG5Vku5RaP07HzQpEoDHcw//td6NhnsLfl/gD5Po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lpsmiwwAAANsAAAAPAAAAAAAAAAAAAAAAAJcCAABkcnMvZG93&#10;bnJldi54bWxQSwUGAAAAAAQABAD1AAAAhwMAAAAA&#10;" filled="f" stroked="f">
                      <v:textbox>
                        <w:txbxContent>
                          <w:p w14:paraId="64F6BAE7" w14:textId="77777777" w:rsidR="00E4624B" w:rsidRPr="00E4624B" w:rsidRDefault="00E4624B" w:rsidP="00E4624B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 w:rsidRPr="00E4624B">
                              <w:rPr>
                                <w:b/>
                                <w:sz w:val="50"/>
                                <w:szCs w:val="50"/>
                              </w:rPr>
                              <w:t>First</w:t>
                            </w:r>
                          </w:p>
                          <w:p w14:paraId="686D0DF3" w14:textId="77777777" w:rsidR="00E4624B" w:rsidRPr="005D2DA7" w:rsidRDefault="00E4624B" w:rsidP="00E4624B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52" o:spid="_x0000_s1056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dFfVwgAA&#10;ANsAAAAPAAAAZHJzL2Rvd25yZXYueG1sRI9Bi8IwFITvgv8hPMGbJorK2jXKsiJ4UnR3hb09mmdb&#10;bF5KE23990YQPA4z8w2zWLW2FDeqfeFYw2ioQBCnzhScafj92Qw+QPiAbLB0TBru5GG17HYWmBjX&#10;8IFux5CJCGGfoIY8hCqR0qc5WfRDVxFH7+xqiyHKOpOmxibCbSnHSs2kxYLjQo4VfeeUXo5Xq+Fv&#10;d/4/TdQ+W9tp1bhWSbZzqXW/1359ggjUhnf41d4aDdMxPL/EHy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V0V9XCAAAA2wAAAA8AAAAAAAAAAAAAAAAAlwIAAGRycy9kb3du&#10;cmV2LnhtbFBLBQYAAAAABAAEAPUAAACGAwAAAAA=&#10;" filled="f" stroked="f">
                      <v:textbox>
                        <w:txbxContent>
                          <w:p w14:paraId="3ABD21E8" w14:textId="77777777" w:rsidR="00E4624B" w:rsidRPr="005D2DA7" w:rsidRDefault="00E4624B" w:rsidP="00E4624B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53" o:spid="_x0000_s1057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ydPecIAAADbAAAADwAAAGRycy9kb3ducmV2LnhtbESPUWvCQBCE3wv9D8cW+lYvTWkboqcU&#10;NVD6UrT+gCW35oK5vZBbNf57TxD6OMzMN8xsMfpOnWiIbWADr5MMFHEdbMuNgd1f9VKAioJssQtM&#10;Bi4UYTF/fJhhacOZN3TaSqMShGOJBpxIX2oda0ce4yT0xMnbh8GjJDk02g54TnDf6TzLPrTHltOC&#10;w56WjurD9ugNyKYuit9PX+WCq3V1zHn949iY56fxawpKaJT/8L39bQ28v8HtS/oBen4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ydPecIAAADbAAAADwAAAAAAAAAAAAAA&#10;AAChAgAAZHJzL2Rvd25yZXYueG1sUEsFBgAAAAAEAAQA+QAAAJADAAAAAA==&#10;" strokecolor="black [3213]" strokeweight="3pt"/>
                  </v:group>
                  <v:shape id="Right Arrow 54" o:spid="_x0000_s1058" type="#_x0000_t13" style="position:absolute;left:947854;top:2252547;width:539750;height:506095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kgyRwgAA&#10;ANsAAAAPAAAAZHJzL2Rvd25yZXYueG1sRI9BawIxFITvgv8hPKE3zVZrabdGKUKLenPb3l+T183i&#10;5mVJoq7/vhEEj8PMfMMsVr1rxYlCbDwreJwUIIi1Nw3XCr6/PsYvIGJCNth6JgUXirBaDgcLLI0/&#10;855OVapFhnAsUYFNqSuljNqSwzjxHXH2/nxwmLIMtTQBzxnuWjktimfpsOG8YLGjtSV9qI5OwWz3&#10;Gn7s50GvZ1N53PLv3Otuq9TDqH9/A5GoT/fwrb0xCuZPcP2Sf4Bc/g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2SDJHCAAAA2wAAAA8AAAAAAAAAAAAAAAAAlwIAAGRycy9kb3du&#10;cmV2LnhtbFBLBQYAAAAABAAEAPUAAACGAwAAAAA=&#10;" adj="14417" fillcolor="black [3213]" strokecolor="black [3213]" strokeweight="2pt"/>
                  <v:group id="Group 55" o:spid="_x0000_s1059" style="position:absolute;left:11152;top:2687444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rINhCwwAAANs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QLPL+EH&#10;yNk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sg2ELDAAAA2wAAAA8A&#10;AAAAAAAAAAAAAAAAqQIAAGRycy9kb3ducmV2LnhtbFBLBQYAAAAABAAEAPoAAACZAwAAAAA=&#10;">
                    <v:roundrect id="Rounded Rectangle 56" o:spid="_x0000_s1060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0X+exAAA&#10;ANsAAAAPAAAAZHJzL2Rvd25yZXYueG1sRI/disIwFITvhX2HcBa803QXFanGshQWBXHxD8S7Q3Ns&#10;i81JaaK2b28WBC+HmfmGmSetqcSdGldaVvA1jEAQZ1aXnCs4Hn4HUxDOI2usLJOCjhwki4/eHGNt&#10;H7yj+97nIkDYxaig8L6OpXRZQQbd0NbEwbvYxqAPssmlbvAR4KaS31E0kQZLDgsF1pQWlF33N6Ng&#10;eY7qk1yXFbquS7e3v9VuuRkp1f9sf2YgPLX+HX61V1rBeAL/X8IPkIsn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NF/nsQAAADbAAAADwAAAAAAAAAAAAAAAACXAgAAZHJzL2Rv&#10;d25yZXYueG1sUEsFBgAAAAAEAAQA9QAAAIgDAAAAAA==&#10;" filled="f" strokecolor="black [3213]" strokeweight="6pt"/>
                    <v:shape id="Text Box 57" o:spid="_x0000_s1061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A/RNwwAA&#10;ANsAAAAPAAAAZHJzL2Rvd25yZXYueG1sRI9Ba8JAFITvBf/D8oTe6q6iVtNsRJRCT4pWBW+P7DMJ&#10;zb4N2a1J/31XKPQ4zMw3TLrqbS3u1PrKsYbxSIEgzp2puNBw+nx/WYDwAdlg7Zg0/JCHVTZ4SjEx&#10;ruMD3Y+hEBHCPkENZQhNIqXPS7LoR64hjt7NtRZDlG0hTYtdhNtaTpSaS4sVx4USG9qUlH8dv62G&#10;8+52vUzVvtjaWdO5Xkm2S6n187Bfv4EI1If/8F/7w2iYvcLjS/wBMvs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A/RNwwAAANsAAAAPAAAAAAAAAAAAAAAAAJcCAABkcnMvZG93&#10;bnJldi54bWxQSwUGAAAAAAQABAD1AAAAhwMAAAAA&#10;" filled="f" stroked="f">
                      <v:textbox>
                        <w:txbxContent>
                          <w:p w14:paraId="04CA9A13" w14:textId="77777777" w:rsidR="00E4624B" w:rsidRPr="00E4624B" w:rsidRDefault="00E4624B" w:rsidP="00E4624B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>Next</w:t>
                            </w:r>
                          </w:p>
                          <w:p w14:paraId="6B8587BE" w14:textId="77777777" w:rsidR="00E4624B" w:rsidRPr="005D2DA7" w:rsidRDefault="00E4624B" w:rsidP="00E4624B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58" o:spid="_x0000_s1062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nGA/vgAA&#10;ANsAAAAPAAAAZHJzL2Rvd25yZXYueG1sRE/LisIwFN0P+A/hCrMbE0VFq1FEEWY14hPcXZprW2xu&#10;ShNt5+/NQnB5OO/5srWleFLtC8ca+j0Fgjh1puBMw+m4/ZmA8AHZYOmYNPyTh+Wi8zXHxLiG9/Q8&#10;hEzEEPYJashDqBIpfZqTRd9zFXHkbq62GCKsM2lqbGK4LeVAqbG0WHBsyLGidU7p/fCwGs5/t+tl&#10;qHbZxo6qxrVKsp1Krb+77WoGIlAbPuK3+9doGMWx8Uv8AXLx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NJxgP74AAADbAAAADwAAAAAAAAAAAAAAAACXAgAAZHJzL2Rvd25yZXYu&#10;eG1sUEsFBgAAAAAEAAQA9QAAAIIDAAAAAA==&#10;" filled="f" stroked="f">
                      <v:textbox>
                        <w:txbxContent>
                          <w:p w14:paraId="57B31871" w14:textId="77777777" w:rsidR="00E4624B" w:rsidRPr="005D2DA7" w:rsidRDefault="00E4624B" w:rsidP="00E4624B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59" o:spid="_x0000_s1063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s94k8IAAADbAAAADwAAAGRycy9kb3ducmV2LnhtbESPUWvCQBCE3wv9D8cW+lYvDbSN0VOK&#10;Gih9Kdr+gCW35oK5vZBbNf57TxD6OMzMN8x8OfpOnWiIbWADr5MMFHEdbMuNgb/f6qUAFQXZYheY&#10;DFwownLx+DDH0oYzb+m0k0YlCMcSDTiRvtQ61o48xknoiZO3D4NHSXJotB3wnOC+03mWvWuPLacF&#10;hz2tHNWH3dEbkG1dFD8fvsoF15vqmPPm27Exz0/j5wyU0Cj/4Xv7yxp4m8LtS/oBenE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ss94k8IAAADbAAAADwAAAAAAAAAAAAAA&#10;AAChAgAAZHJzL2Rvd25yZXYueG1sUEsFBgAAAAAEAAQA+QAAAJADAAAAAA==&#10;" strokecolor="black [3213]" strokeweight="3pt"/>
                  </v:group>
                  <v:shape id="Right Arrow 60" o:spid="_x0000_s1064" type="#_x0000_t13" style="position:absolute;left:936703;top:4939990;width:539750;height:506095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xcAvvgAA&#10;ANsAAAAPAAAAZHJzL2Rvd25yZXYueG1sRE/LagIxFN0L/kO4QneaqVKxo1FEsFR3Prq/JreTwcnN&#10;kESd/n2zEFweznux6lwj7hRi7VnB+6gAQay9qblScD5thzMQMSEbbDyTgj+KsFr2ewssjX/wge7H&#10;VIkcwrFEBTaltpQyaksO48i3xJn79cFhyjBU0gR85HDXyHFRTKXDmnODxZY2lvT1eHMKJvvP8GO/&#10;rnozGcvbji8fXrc7pd4G3XoOIlGXXuKn+9somOb1+Uv+AXL5D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HMXAL74AAADbAAAADwAAAAAAAAAAAAAAAACXAgAAZHJzL2Rvd25yZXYu&#10;eG1sUEsFBgAAAAAEAAQA9QAAAIIDAAAAAA==&#10;" adj="14417" fillcolor="black [3213]" strokecolor="black [3213]" strokeweight="2pt"/>
                  <v:group id="Group 61" o:spid="_x0000_s1065" style="position:absolute;top:5397191;width:2405380;height:2388870" coordsize="6766560,377223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2ncU/MUAAADbAAAA&#10;DwAAAAAAAAAAAAAAAACpAgAAZHJzL2Rvd25yZXYueG1sUEsFBgAAAAAEAAQA+gAAAJsDAAAAAA==&#10;">
                    <v:roundrect id="Rounded Rectangle 62" o:spid="_x0000_s1066" style="position:absolute;width:6766560;height:3772233;visibility:visible;mso-wrap-style:square;v-text-anchor:middle" arcsize="226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hrMgxAAA&#10;ANsAAAAPAAAAZHJzL2Rvd25yZXYueG1sRI/dasJAFITvhb7Dcgre6aYiQVJXKYIkIBb/QHp3yJ4m&#10;odmzIbua5O3dguDlMDPfMMt1b2pxp9ZVlhV8TCMQxLnVFRcKLuftZAHCeWSNtWVSMJCD9epttMRE&#10;246PdD/5QgQIuwQVlN43iZQuL8mgm9qGOHi/tjXog2wLqVvsAtzUchZFsTRYcVgosaFNSfnf6WYU&#10;pD9Rc5W7qkY3DJvD7Ts7pvu5UuP3/usThKfev8LPdqYVxDP4/xJ+gFw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YazIMQAAADbAAAADwAAAAAAAAAAAAAAAACXAgAAZHJzL2Rv&#10;d25yZXYueG1sUEsFBgAAAAAEAAQA9QAAAIgDAAAAAA==&#10;" filled="f" strokecolor="black [3213]" strokeweight="6pt"/>
                    <v:shape id="Text Box 63" o:spid="_x0000_s1067" type="#_x0000_t202" style="position:absolute;left:44605;top:22303;width:6673583;height:95293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VDjzwwAA&#10;ANsAAAAPAAAAZHJzL2Rvd25yZXYueG1sRI9Ba8JAFITvgv9heUJvumutoqmrSKXQk9JUBW+P7DMJ&#10;zb4N2a1J/70rCB6HmfmGWa47W4krNb50rGE8UiCIM2dKzjUcfj6HcxA+IBusHJOGf/KwXvV7S0yM&#10;a/mbrmnIRYSwT1BDEUKdSOmzgiz6kauJo3dxjcUQZZNL02Ab4baSr0rNpMWS40KBNX0UlP2mf1bD&#10;cXc5n97UPt/aad26Tkm2C6n1y6DbvIMI1IVn+NH+MhpmE7h/iT9Arm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0VDjzwwAAANsAAAAPAAAAAAAAAAAAAAAAAJcCAABkcnMvZG93&#10;bnJldi54bWxQSwUGAAAAAAQABAD1AAAAhwMAAAAA&#10;" filled="f" stroked="f">
                      <v:textbox>
                        <w:txbxContent>
                          <w:p w14:paraId="5D9BF5C6" w14:textId="77777777" w:rsidR="00E4624B" w:rsidRPr="00E4624B" w:rsidRDefault="00E4624B" w:rsidP="00E4624B">
                            <w:pPr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>Last</w:t>
                            </w:r>
                          </w:p>
                          <w:p w14:paraId="43309634" w14:textId="77777777" w:rsidR="00E4624B" w:rsidRPr="005D2DA7" w:rsidRDefault="00E4624B" w:rsidP="00E4624B">
                            <w:pPr>
                              <w:jc w:val="center"/>
                              <w:rPr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v:textbox>
                    </v:shape>
                    <v:shape id="Text Box 256" o:spid="_x0000_s1068" type="#_x0000_t202" style="position:absolute;left:1902290;top:1478744;width:3150288;height:11900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Y2xuxAAA&#10;ANwAAAAPAAAAZHJzL2Rvd25yZXYueG1sRI9Ba8JAFITvQv/D8gredLdiQpu6SlEKniqmreDtkX0m&#10;odm3IbtN4r/vCkKPw8x8w6w2o21ET52vHWt4misQxIUzNZcavj7fZ88gfEA22DgmDVfysFk/TFaY&#10;GTfwkfo8lCJC2GeooQqhzaT0RUUW/dy1xNG7uM5iiLIrpelwiHDbyIVSqbRYc1yosKVtRcVP/ms1&#10;fH9czqelOpQ7m7SDG5Vk+yK1nj6Ob68gAo3hP3xv742GRZLC7Uw8AnL9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GNsbsQAAADcAAAADwAAAAAAAAAAAAAAAACXAgAAZHJzL2Rv&#10;d25yZXYueG1sUEsFBgAAAAAEAAQA9QAAAIgDAAAAAA==&#10;" filled="f" stroked="f">
                      <v:textbox>
                        <w:txbxContent>
                          <w:p w14:paraId="0D120408" w14:textId="77777777" w:rsidR="00E4624B" w:rsidRPr="005D2DA7" w:rsidRDefault="00E4624B" w:rsidP="00E4624B">
                            <w:pPr>
                              <w:jc w:val="center"/>
                              <w:rPr>
                                <w:i/>
                                <w:color w:val="595959" w:themeColor="text1" w:themeTint="A6"/>
                              </w:rPr>
                            </w:pPr>
                            <w:r w:rsidRPr="005D2DA7">
                              <w:rPr>
                                <w:i/>
                                <w:color w:val="595959" w:themeColor="text1" w:themeTint="A6"/>
                              </w:rPr>
                              <w:t>Place Object, Photo, or Image Here</w:t>
                            </w:r>
                          </w:p>
                        </w:txbxContent>
                      </v:textbox>
                    </v:shape>
                    <v:line id="Straight Connector 257" o:spid="_x0000_s1069" style="position:absolute;visibility:visible;mso-wrap-style:square" from="44604,725969" to="6733365,7259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MgoLMMAAADcAAAADwAAAGRycy9kb3ducmV2LnhtbESPUWvCQBCE3wv9D8cW+lYvDbSG1FOk&#10;NVB8EaM/YMltc8HcXsitmv77nlDwcZiZb5jFavK9utAYu8AGXmcZKOIm2I5bA8dD9VKAioJssQ9M&#10;Bn4pwmr5+LDA0oYr7+lSS6sShGOJBpzIUGodG0ce4ywMxMn7CaNHSXJstR3xmuC+13mWvWuPHacF&#10;hwN9OmpO9dkbkH1TFLu5r3LBr011znmzdWzM89O0/gAlNMk9/N/+tgbytznczqQjoJd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GjIKCzDAAAA3AAAAA8AAAAAAAAAAAAA&#10;AAAAoQIAAGRycy9kb3ducmV2LnhtbFBLBQYAAAAABAAEAPkAAACRAwAAAAA=&#10;" strokecolor="black [3213]" strokeweight="3pt"/>
                  </v:group>
                </v:group>
                <v:group id="Group 266" o:spid="_x0000_s1070" style="position:absolute;left:3880625;width:3456432;height:884904" coordsize="3461339,88562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tmyNvxAAAANwAAAAP&#10;AAAAAAAAAAAAAAAAAKkCAABkcnMvZG93bnJldi54bWxQSwUGAAAAAAQABAD6AAAAmgMAAAAA&#10;">
                  <v:shape id="Text Box 267" o:spid="_x0000_s1071" type="#_x0000_t202" style="position:absolute;left:78059;top:490653;width:3383280;height:3949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QwNIwwAA&#10;ANwAAAAPAAAAZHJzL2Rvd25yZXYueG1sRI9BawIxFITvgv8hPMGbJkq1djWKWAo9KbW14O2xee4u&#10;bl6WTXTXf28EweMwM98wi1VrS3Gl2heONYyGCgRx6kzBmYa/36/BDIQPyAZLx6ThRh5Wy25ngYlx&#10;Df/QdR8yESHsE9SQh1AlUvo0J4t+6Cri6J1cbTFEWWfS1NhEuC3lWKmptFhwXMixok1O6Xl/sRoO&#10;29Px/03tsk87qRrXKsn2Q2rd77XrOYhAbXiFn+1vo2E8fYfHmXgE5P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lQwNIwwAAANwAAAAPAAAAAAAAAAAAAAAAAJcCAABkcnMvZG93&#10;bnJldi54bWxQSwUGAAAAAAQABAD1AAAAhwMAAAAA&#10;" filled="f" stroked="f">
                    <v:textbox>
                      <w:txbxContent>
                        <w:p w14:paraId="1B655825" w14:textId="77777777" w:rsidR="00B53186" w:rsidRPr="00346AAF" w:rsidRDefault="00B53186" w:rsidP="00B53186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346AAF">
                            <w:rPr>
                              <w:b/>
                              <w:sz w:val="36"/>
                              <w:szCs w:val="36"/>
                            </w:rPr>
                            <w:t>First-Then Chart: Vertical</w:t>
                          </w:r>
                        </w:p>
                      </w:txbxContent>
                    </v:textbox>
                  </v:shape>
                  <v:group id="Group 268" o:spid="_x0000_s1072" style="position:absolute;width:3341370;height:476885" coordorigin="-532695,-49440" coordsize="6186490,4782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NIEobDAAAA3AAAAA8A&#10;AAAAAAAAAAAAAAAAqQIAAGRycy9kb3ducmV2LnhtbFBLBQYAAAAABAAEAPoAAACZAwAAAAA=&#10;">
                    <v:shape id="Text Box 269" o:spid="_x0000_s1073" type="#_x0000_t202" style="position:absolute;left:-532695;top:-44285;width:1418042;height:4730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kDKhxAAA&#10;ANwAAAAPAAAAZHJzL2Rvd25yZXYueG1sRI9Ba8JAFITvQv/D8gq96W7FhhrdBLEIPVWMbcHbI/tM&#10;QrNvQ3Zr0n/fFQSPw8x8w6zz0bbiQr1vHGt4nikQxKUzDVcaPo+76SsIH5ANto5Jwx95yLOHyRpT&#10;4wY+0KUIlYgQ9ilqqEPoUil9WZNFP3MdcfTOrrcYouwraXocIty2cq5UIi02HBdq7GhbU/lT/FoN&#10;Xx/n0/dC7as3+9INblSS7VJq/fQ4blYgAo3hHr61342GebKE65l4BGT2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5AyocQAAADcAAAADwAAAAAAAAAAAAAAAACXAgAAZHJzL2Rv&#10;d25yZXYueG1sUEsFBgAAAAAEAAQA9QAAAIgDAAAAAA==&#10;" filled="f" stroked="f">
                      <v:textbox>
                        <w:txbxContent>
                          <w:p w14:paraId="19F3387E" w14:textId="77777777" w:rsidR="00B53186" w:rsidRPr="00316C0D" w:rsidRDefault="00B53186" w:rsidP="00B53186">
                            <w:pPr>
                              <w:rPr>
                                <w:rFonts w:cs="Helvetica"/>
                                <w:sz w:val="28"/>
                                <w:szCs w:val="28"/>
                              </w:rPr>
                            </w:pPr>
                            <w:r w:rsidRPr="00316C0D">
                              <w:rPr>
                                <w:rFonts w:cs="Helvetica"/>
                                <w:sz w:val="28"/>
                                <w:szCs w:val="28"/>
                              </w:rPr>
                              <w:t>Name:</w:t>
                            </w:r>
                          </w:p>
                        </w:txbxContent>
                      </v:textbox>
                    </v:shape>
                    <v:shape id="Text Box 2" o:spid="_x0000_s1074" type="#_x0000_t202" style="position:absolute;left:3148395;top:-49440;width:1476444;height:4730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cw3hwAAA&#10;ANwAAAAPAAAAZHJzL2Rvd25yZXYueG1sRE9Ni8IwEL0L/ocwgrc1Udx1rUYRRfCk6O4K3oZmbIvN&#10;pDTRdv+9OQgeH+97vmxtKR5U+8KxhuFAgSBOnSk40/D7s/34BuEDssHSMWn4Jw/LRbczx8S4ho/0&#10;OIVMxBD2CWrIQ6gSKX2ak0U/cBVx5K6uthgirDNpamxiuC3lSKkvabHg2JBjReuc0tvpbjX87a+X&#10;81gdso39rBrXKsl2KrXu99rVDESgNrzFL/fOaBhN4vx4Jh4BuXg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vcw3hwAAAANwAAAAPAAAAAAAAAAAAAAAAAJcCAABkcnMvZG93bnJl&#10;di54bWxQSwUGAAAAAAQABAD1AAAAhAMAAAAA&#10;" filled="f" stroked="f">
                      <v:textbox>
                        <w:txbxContent>
                          <w:p w14:paraId="22CB0454" w14:textId="77777777" w:rsidR="00B53186" w:rsidRPr="00316C0D" w:rsidRDefault="00B53186" w:rsidP="00B53186">
                            <w:pPr>
                              <w:rPr>
                                <w:rFonts w:cs="Helvetica"/>
                                <w:sz w:val="28"/>
                                <w:szCs w:val="28"/>
                              </w:rPr>
                            </w:pPr>
                            <w:r w:rsidRPr="00316C0D">
                              <w:rPr>
                                <w:rFonts w:cs="Helvetica"/>
                                <w:sz w:val="28"/>
                                <w:szCs w:val="28"/>
                              </w:rPr>
                              <w:t>Date:</w:t>
                            </w:r>
                          </w:p>
                        </w:txbxContent>
                      </v:textbox>
                    </v:shape>
                    <v:line id="Straight Connector 271" o:spid="_x0000_s1075" style="position:absolute;visibility:visible;mso-wrap-style:square" from="678239,173429" to="2833982,181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Z/LysUAAADcAAAADwAAAGRycy9kb3ducmV2LnhtbESPQWvCQBSE74L/YXmCF9GNHrREV1Gp&#10;ICJIbSHXR/Y1m5p9G7JbE/+9Wyh4HGbmG2a16Wwl7tT40rGC6SQBQZw7XXKh4OvzMH4D4QOyxsox&#10;KXiQh82631thql3LH3S/hkJECPsUFZgQ6lRKnxuy6CeuJo7et2sshiibQuoG2wi3lZwlyVxaLDku&#10;GKxpbyi/XX+tgt37z/aizWK0b7Miq9tzluhTptRw0G2XIAJ14RX+bx+1gtliCn9n4hGQ6y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zZ/LysUAAADcAAAADwAAAAAAAAAA&#10;AAAAAAChAgAAZHJzL2Rvd25yZXYueG1sUEsFBgAAAAAEAAQA+QAAAJMDAAAAAA==&#10;" strokecolor="black [3213]" strokeweight=".5pt"/>
                    <v:line id="Straight Connector 272" o:spid="_x0000_s1076" style="position:absolute;visibility:visible;mso-wrap-style:square" from="4282196,181157" to="5653795,18115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U1VvcUAAADcAAAADwAAAGRycy9kb3ducmV2LnhtbESPT2vCQBTE74LfYXlCL0U35lAluopK&#10;C1IKxT+Q6yP7zEazb0N2a+K37xYKHoeZ+Q2zXPe2FndqfeVYwXSSgCAunK64VHA+fYznIHxA1lg7&#10;JgUP8rBeDQdLzLTr+ED3YyhFhLDPUIEJocmk9IUhi37iGuLoXVxrMUTZllK32EW4rWWaJG/SYsVx&#10;wWBDO0PF7fhjFWzfr5tvbWavuy4v86b7yhP9mSv1Muo3CxCB+vAM/7f3WkE6S+HvTDwCcvUL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PU1VvcUAAADcAAAADwAAAAAAAAAA&#10;AAAAAAChAgAAZHJzL2Rvd25yZXYueG1sUEsFBgAAAAAEAAQA+QAAAJMDAAAAAA==&#10;" strokecolor="black [3213]" strokeweight=".5pt"/>
                  </v:group>
                </v:group>
                <w10:wrap type="through" anchorx="page" anchory="page"/>
              </v:group>
            </w:pict>
          </mc:Fallback>
        </mc:AlternateContent>
      </w:r>
      <w:r w:rsidR="00B53186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A51E903" wp14:editId="4C4FFE9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11480" cy="9418320"/>
                <wp:effectExtent l="0" t="0" r="0" b="5080"/>
                <wp:wrapNone/>
                <wp:docPr id="275" name="Group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" cy="9418320"/>
                          <a:chOff x="0" y="0"/>
                          <a:chExt cx="407670" cy="9417855"/>
                        </a:xfrm>
                      </wpg:grpSpPr>
                      <wps:wsp>
                        <wps:cNvPr id="273" name="Straight Connector 273"/>
                        <wps:cNvCnPr/>
                        <wps:spPr>
                          <a:xfrm>
                            <a:off x="200722" y="0"/>
                            <a:ext cx="0" cy="9144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4" name="Picture 27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9010185"/>
                            <a:ext cx="407670" cy="407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350C5" id="Group 275" o:spid="_x0000_s1026" style="position:absolute;margin-left:0;margin-top:0;width:32.4pt;height:741.6pt;z-index:251691008;mso-position-horizontal:center;mso-position-horizontal-relative:margin;mso-position-vertical:center;mso-position-vertical-relative:margin;mso-width-relative:margin;mso-height-relative:margin" coordsize="407670,941785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">
                <v:line id="Straight Connector 273" o:spid="_x0000_s1027" style="position:absolute;visibility:visible;mso-wrap-style:square" from="200722,0" to="200722,91440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+KgcUAAADcAAAADwAAAGRycy9kb3ducmV2LnhtbESP3WoCMRSE7wu+QziCN6VmVah2NYot&#10;CFIRdOsDnG7O/uDmZEniur59Uyj0cpiZb5jVpjeN6Mj52rKCyTgBQZxbXXOp4PK1e1mA8AFZY2OZ&#10;FDzIw2Y9eFphqu2dz9RloRQRwj5FBVUIbSqlzysy6Me2JY5eYZ3BEKUrpXZ4j3DTyGmSvEqDNceF&#10;Clv6qCi/Zjej4Pidfb7Xz+fDaZY85vh2KIqL65QaDfvtEkSgPvyH/9p7rWA6n8HvmXgE5PoH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sU+KgcUAAADcAAAADwAAAAAAAAAA&#10;AAAAAAChAgAAZHJzL2Rvd25yZXYueG1sUEsFBgAAAAAEAAQA+QAAAJMDAAAAAA==&#10;" strokecolor="gray [1629]" strokeweight="1pt">
                  <v:stroke dashstyle="dash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4" o:spid="_x0000_s1028" type="#_x0000_t75" style="position:absolute;top:9010185;width:407670;height:407670;rotation: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44&#10;wOrEAAAA3AAAAA8AAABkcnMvZG93bnJldi54bWxEj09rAjEUxO+FfofwCt5qVpG2rEZZCoJoPVQL&#10;Xp/J2z+4edluou5+eyMIHoeZ+Q0zW3S2FhdqfeVYwWiYgCDWzlRcKPjbL9+/QPiAbLB2TAp68rCY&#10;v77MMDXuyr902YVCRAj7FBWUITSplF6XZNEPXUMcvdy1FkOUbSFNi9cIt7UcJ8mHtFhxXCixoe+S&#10;9Gl3tgoy7vVxst5uDnlf/I+y/Mc6q5UavHXZFESgLjzDj/bKKBh/TuB+Jh4BOb8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44wOrEAAAA3AAAAA8AAAAAAAAAAAAAAAAAnAIA&#10;AGRycy9kb3ducmV2LnhtbFBLBQYAAAAABAAEAPcAAACNAwAAAAA=&#10;">
                  <v:imagedata r:id="rId8" o:title=""/>
                  <v:path arrowok="t"/>
                </v:shape>
                <w10:wrap anchorx="margin" anchory="margin"/>
              </v:group>
            </w:pict>
          </mc:Fallback>
        </mc:AlternateContent>
      </w:r>
      <w:r w:rsidR="004653B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525E80" wp14:editId="33E5D9B1">
                <wp:simplePos x="0" y="0"/>
                <wp:positionH relativeFrom="page">
                  <wp:posOffset>713678</wp:posOffset>
                </wp:positionH>
                <wp:positionV relativeFrom="page">
                  <wp:posOffset>9491345</wp:posOffset>
                </wp:positionV>
                <wp:extent cx="6537960" cy="347472"/>
                <wp:effectExtent l="0" t="0" r="0" b="8255"/>
                <wp:wrapThrough wrapText="bothSides">
                  <wp:wrapPolygon edited="0">
                    <wp:start x="84" y="0"/>
                    <wp:lineTo x="84" y="20534"/>
                    <wp:lineTo x="21399" y="20534"/>
                    <wp:lineTo x="21399" y="0"/>
                    <wp:lineTo x="84" y="0"/>
                  </wp:wrapPolygon>
                </wp:wrapThrough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A8451" w14:textId="77777777" w:rsidR="00391FE7" w:rsidRPr="007013C3" w:rsidRDefault="00391FE7" w:rsidP="00A92AB6">
                            <w:pPr>
                              <w:jc w:val="right"/>
                              <w:rPr>
                                <w:rFonts w:ascii="Helvetica Light" w:hAnsi="Helvetica Light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7013C3">
                              <w:rPr>
                                <w:rFonts w:ascii="Helvetica Light" w:hAnsi="Helvetica Light"/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Find more resources at </w:t>
                            </w:r>
                            <w:hyperlink r:id="rId9" w:history="1">
                              <w:r w:rsidRPr="00E62D72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https://g</w:t>
                              </w:r>
                              <w:r w:rsidRPr="00E62D72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E62D72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albookapp.com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25E80" id="Text Box 294" o:spid="_x0000_s1077" type="#_x0000_t202" style="position:absolute;left:0;text-align:left;margin-left:56.2pt;margin-top:747.35pt;width:514.8pt;height:27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" filled="f" stroked="f">
                <v:textbox>
                  <w:txbxContent>
                    <w:p w14:paraId="0F2A8451" w14:textId="77777777" w:rsidR="00391FE7" w:rsidRPr="007013C3" w:rsidRDefault="00391FE7" w:rsidP="00A92AB6">
                      <w:pPr>
                        <w:jc w:val="right"/>
                        <w:rPr>
                          <w:rFonts w:ascii="Helvetica Light" w:hAnsi="Helvetica Light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7013C3">
                        <w:rPr>
                          <w:rFonts w:ascii="Helvetica Light" w:hAnsi="Helvetica Light"/>
                          <w:color w:val="595959" w:themeColor="text1" w:themeTint="A6"/>
                          <w:sz w:val="20"/>
                          <w:szCs w:val="20"/>
                        </w:rPr>
                        <w:t xml:space="preserve">Find more resources at </w:t>
                      </w:r>
                      <w:hyperlink r:id="rId10" w:history="1">
                        <w:r w:rsidRPr="00E62D72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https://g</w:t>
                        </w:r>
                        <w:r w:rsidRPr="00E62D72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o</w:t>
                        </w:r>
                        <w:r w:rsidRPr="00E62D72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albookapp.com</w:t>
                        </w:r>
                      </w:hyperlink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4653B9">
        <w:rPr>
          <w:noProof/>
        </w:rPr>
        <w:drawing>
          <wp:anchor distT="0" distB="0" distL="114300" distR="114300" simplePos="0" relativeHeight="251665408" behindDoc="0" locked="0" layoutInCell="1" allowOverlap="1" wp14:anchorId="230F01B2" wp14:editId="13DD2D0D">
            <wp:simplePos x="0" y="0"/>
            <wp:positionH relativeFrom="page">
              <wp:posOffset>490654</wp:posOffset>
            </wp:positionH>
            <wp:positionV relativeFrom="paragraph">
              <wp:posOffset>8574095</wp:posOffset>
            </wp:positionV>
            <wp:extent cx="795655" cy="184732"/>
            <wp:effectExtent l="0" t="0" r="0" b="0"/>
            <wp:wrapThrough wrapText="bothSides">
              <wp:wrapPolygon edited="0">
                <wp:start x="5516" y="0"/>
                <wp:lineTo x="0" y="2979"/>
                <wp:lineTo x="0" y="17876"/>
                <wp:lineTo x="20686" y="17876"/>
                <wp:lineTo x="20686" y="5959"/>
                <wp:lineTo x="9654" y="0"/>
                <wp:lineTo x="5516" y="0"/>
              </wp:wrapPolygon>
            </wp:wrapThrough>
            <wp:docPr id="295" name="Picture 295" descr="../../Cover%20Assets/Goalbook/goalbook_logo_blue_transparent_20x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 descr="../../Cover%20Assets/Goalbook/goalbook_logo_blue_transparent_20x86.p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18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5770A" w:rsidRPr="00346AAF" w:rsidSect="000D1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FDA33" w14:textId="77777777" w:rsidR="001543EF" w:rsidRDefault="001543EF" w:rsidP="00A92AB6">
      <w:pPr>
        <w:spacing w:after="0" w:line="240" w:lineRule="auto"/>
      </w:pPr>
      <w:r>
        <w:separator/>
      </w:r>
    </w:p>
  </w:endnote>
  <w:endnote w:type="continuationSeparator" w:id="0">
    <w:p w14:paraId="032DB9A7" w14:textId="77777777" w:rsidR="001543EF" w:rsidRDefault="001543EF" w:rsidP="00A9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B292F" w14:textId="77777777" w:rsidR="001543EF" w:rsidRDefault="001543EF" w:rsidP="00A92AB6">
      <w:pPr>
        <w:spacing w:after="0" w:line="240" w:lineRule="auto"/>
      </w:pPr>
      <w:r>
        <w:separator/>
      </w:r>
    </w:p>
  </w:footnote>
  <w:footnote w:type="continuationSeparator" w:id="0">
    <w:p w14:paraId="595472BB" w14:textId="77777777" w:rsidR="001543EF" w:rsidRDefault="001543EF" w:rsidP="00A92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449E2"/>
    <w:multiLevelType w:val="multilevel"/>
    <w:tmpl w:val="4466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692EF6"/>
    <w:multiLevelType w:val="multilevel"/>
    <w:tmpl w:val="8D661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5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A34"/>
    <w:rsid w:val="0005085B"/>
    <w:rsid w:val="000779DB"/>
    <w:rsid w:val="000D1D6A"/>
    <w:rsid w:val="000F0D54"/>
    <w:rsid w:val="001543EF"/>
    <w:rsid w:val="001E07A8"/>
    <w:rsid w:val="002A395D"/>
    <w:rsid w:val="002F5AA9"/>
    <w:rsid w:val="003070E8"/>
    <w:rsid w:val="00346AAF"/>
    <w:rsid w:val="00351064"/>
    <w:rsid w:val="00360077"/>
    <w:rsid w:val="00391FE7"/>
    <w:rsid w:val="004653B9"/>
    <w:rsid w:val="0047187D"/>
    <w:rsid w:val="004B2156"/>
    <w:rsid w:val="004E058C"/>
    <w:rsid w:val="00503521"/>
    <w:rsid w:val="00555136"/>
    <w:rsid w:val="006316FD"/>
    <w:rsid w:val="0075770A"/>
    <w:rsid w:val="008D583D"/>
    <w:rsid w:val="00915AFB"/>
    <w:rsid w:val="00977476"/>
    <w:rsid w:val="00982A34"/>
    <w:rsid w:val="009C080E"/>
    <w:rsid w:val="00A54750"/>
    <w:rsid w:val="00A815F4"/>
    <w:rsid w:val="00A84717"/>
    <w:rsid w:val="00A84BB8"/>
    <w:rsid w:val="00A92AB6"/>
    <w:rsid w:val="00AF090E"/>
    <w:rsid w:val="00B21731"/>
    <w:rsid w:val="00B27A22"/>
    <w:rsid w:val="00B53186"/>
    <w:rsid w:val="00BF5EF7"/>
    <w:rsid w:val="00DE499C"/>
    <w:rsid w:val="00E30AD9"/>
    <w:rsid w:val="00E4624B"/>
    <w:rsid w:val="00EC7E2E"/>
    <w:rsid w:val="00EE71F3"/>
    <w:rsid w:val="00F34477"/>
    <w:rsid w:val="00F51051"/>
    <w:rsid w:val="00F835F2"/>
    <w:rsid w:val="00F876CE"/>
    <w:rsid w:val="00F9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B16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HAnsi" w:hAnsi="Helvetic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53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2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AB6"/>
  </w:style>
  <w:style w:type="paragraph" w:styleId="Footer">
    <w:name w:val="footer"/>
    <w:basedOn w:val="Normal"/>
    <w:link w:val="FooterChar"/>
    <w:uiPriority w:val="99"/>
    <w:unhideWhenUsed/>
    <w:rsid w:val="00A92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AB6"/>
  </w:style>
  <w:style w:type="character" w:styleId="Hyperlink">
    <w:name w:val="Hyperlink"/>
    <w:basedOn w:val="DefaultParagraphFont"/>
    <w:uiPriority w:val="99"/>
    <w:unhideWhenUsed/>
    <w:rsid w:val="00A92AB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9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5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AA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53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https://goalbookapp.com" TargetMode="External"/><Relationship Id="rId10" Type="http://schemas.openxmlformats.org/officeDocument/2006/relationships/hyperlink" Target="https://goalbookapp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atherinesong/Library/Group%20Containers/UBF8T346G9.Office/User%20Content.localized/Templates.localized/Resource%20Template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Resource Template Portrait.dotx</Template>
  <TotalTime>1</TotalTime>
  <Pages>1</Pages>
  <Words>0</Words>
  <Characters>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katherines@goalbookapp.com</dc:creator>
  <cp:lastModifiedBy>katherines@goalbookapp.com</cp:lastModifiedBy>
  <cp:revision>3</cp:revision>
  <cp:lastPrinted>2017-11-08T21:41:00Z</cp:lastPrinted>
  <dcterms:created xsi:type="dcterms:W3CDTF">2017-11-08T21:41:00Z</dcterms:created>
  <dcterms:modified xsi:type="dcterms:W3CDTF">2017-11-08T21:43:00Z</dcterms:modified>
</cp:coreProperties>
</file>